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5B9" w:rsidRDefault="005465B9">
      <w:pPr>
        <w:rPr>
          <w:sz w:val="2"/>
        </w:rPr>
      </w:pPr>
    </w:p>
    <w:p w:rsidR="008C0D4E" w:rsidRDefault="008C0D4E" w:rsidP="008C0D4E">
      <w:pPr>
        <w:jc w:val="right"/>
      </w:pPr>
      <w:r>
        <w:t>Утверждена</w:t>
      </w:r>
    </w:p>
    <w:p w:rsidR="008C0D4E" w:rsidRDefault="008C0D4E" w:rsidP="008C0D4E">
      <w:pPr>
        <w:jc w:val="right"/>
      </w:pPr>
      <w:r>
        <w:t>_________________________________________________________</w:t>
      </w:r>
    </w:p>
    <w:p w:rsidR="008C0D4E" w:rsidRDefault="008C0D4E" w:rsidP="008C0D4E">
      <w:pPr>
        <w:jc w:val="right"/>
      </w:pPr>
      <w:r>
        <w:t>(наименование документа об утверждении, включая наименования</w:t>
      </w:r>
    </w:p>
    <w:p w:rsidR="008C0D4E" w:rsidRDefault="008C0D4E" w:rsidP="008C0D4E">
      <w:pPr>
        <w:jc w:val="right"/>
      </w:pPr>
      <w:r>
        <w:t>_________________________________________________________</w:t>
      </w:r>
    </w:p>
    <w:p w:rsidR="008C0D4E" w:rsidRDefault="008C0D4E" w:rsidP="008C0D4E">
      <w:pPr>
        <w:jc w:val="right"/>
      </w:pPr>
      <w:r>
        <w:t xml:space="preserve"> органов государственной власти или органов местного самоуправления, </w:t>
      </w:r>
    </w:p>
    <w:p w:rsidR="008C0D4E" w:rsidRDefault="008C0D4E" w:rsidP="008C0D4E">
      <w:pPr>
        <w:jc w:val="right"/>
      </w:pPr>
      <w:r>
        <w:t>____________________________________________________________________</w:t>
      </w:r>
    </w:p>
    <w:p w:rsidR="008C0D4E" w:rsidRDefault="008C0D4E" w:rsidP="008C0D4E">
      <w:pPr>
        <w:jc w:val="right"/>
      </w:pPr>
      <w:r>
        <w:t>принявших решение об утверждении схемы или подписавших соглашение</w:t>
      </w:r>
    </w:p>
    <w:p w:rsidR="008C0D4E" w:rsidRDefault="008C0D4E" w:rsidP="008C0D4E">
      <w:pPr>
        <w:jc w:val="right"/>
      </w:pPr>
      <w:r>
        <w:t>____________________________________________________________________</w:t>
      </w:r>
    </w:p>
    <w:p w:rsidR="008C0D4E" w:rsidRDefault="008C0D4E" w:rsidP="008C0D4E">
      <w:pPr>
        <w:jc w:val="right"/>
      </w:pPr>
      <w:r>
        <w:t xml:space="preserve"> о перераспределении земельных участков)</w:t>
      </w:r>
    </w:p>
    <w:p w:rsidR="008C0D4E" w:rsidRDefault="008C0D4E" w:rsidP="008C0D4E">
      <w:pPr>
        <w:jc w:val="right"/>
      </w:pPr>
      <w:r>
        <w:t>от ___________________№ ________________</w:t>
      </w:r>
    </w:p>
    <w:p w:rsidR="000F14E8" w:rsidRDefault="000F14E8" w:rsidP="000F14E8">
      <w:pPr>
        <w:jc w:val="center"/>
      </w:pPr>
    </w:p>
    <w:p w:rsidR="00AC09E8" w:rsidRPr="002E2418" w:rsidRDefault="00AC09E8" w:rsidP="00AC09E8">
      <w:pPr>
        <w:autoSpaceDE w:val="0"/>
        <w:autoSpaceDN w:val="0"/>
        <w:adjustRightInd w:val="0"/>
        <w:jc w:val="right"/>
        <w:rPr>
          <w:rFonts w:ascii="Segoe UI" w:hAnsi="Segoe UI" w:cs="Segoe UI"/>
          <w:color w:val="000000"/>
          <w:sz w:val="18"/>
          <w:szCs w:val="18"/>
        </w:rPr>
      </w:pPr>
    </w:p>
    <w:p w:rsidR="005465B9" w:rsidRDefault="005465B9" w:rsidP="00C826C4">
      <w:pPr>
        <w:jc w:val="center"/>
        <w:rPr>
          <w:b/>
        </w:rPr>
      </w:pPr>
      <w:r>
        <w:rPr>
          <w:b/>
        </w:rPr>
        <w:t>Схема расположения</w:t>
      </w:r>
      <w:r w:rsidRPr="00693753">
        <w:rPr>
          <w:b/>
        </w:rPr>
        <w:t xml:space="preserve"> земельн</w:t>
      </w:r>
      <w:r>
        <w:rPr>
          <w:b/>
        </w:rPr>
        <w:t>ого</w:t>
      </w:r>
      <w:r w:rsidRPr="00693753">
        <w:rPr>
          <w:b/>
        </w:rPr>
        <w:t xml:space="preserve"> участк</w:t>
      </w:r>
      <w:r>
        <w:rPr>
          <w:b/>
        </w:rPr>
        <w:t>а или</w:t>
      </w:r>
      <w:r w:rsidRPr="00693753">
        <w:rPr>
          <w:b/>
        </w:rPr>
        <w:t xml:space="preserve"> земельных участков </w:t>
      </w:r>
      <w:r>
        <w:rPr>
          <w:b/>
        </w:rPr>
        <w:t>на кадастровом плане территории</w:t>
      </w:r>
    </w:p>
    <w:p w:rsidR="005465B9" w:rsidRPr="005B77DD" w:rsidRDefault="005465B9" w:rsidP="00C826C4">
      <w:pPr>
        <w:jc w:val="center"/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A03371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A03371" w:rsidRPr="00C27943" w:rsidRDefault="008C0D4E" w:rsidP="008C4B71">
            <w:r>
              <w:t>Адрес</w:t>
            </w:r>
            <w:r w:rsidR="00A03371">
              <w:t xml:space="preserve"> земельно</w:t>
            </w:r>
            <w:r w:rsidR="005E3BEA">
              <w:t xml:space="preserve">го участка: </w:t>
            </w:r>
            <w:r w:rsidR="00D2547A" w:rsidRPr="00D2547A">
              <w:t xml:space="preserve">Забайкальский край, р-н. Читинский, </w:t>
            </w:r>
            <w:proofErr w:type="spellStart"/>
            <w:r w:rsidR="00D2547A" w:rsidRPr="00D2547A">
              <w:t>пгт</w:t>
            </w:r>
            <w:proofErr w:type="spellEnd"/>
            <w:r w:rsidR="00D2547A" w:rsidRPr="00D2547A">
              <w:t xml:space="preserve">. </w:t>
            </w:r>
            <w:proofErr w:type="spellStart"/>
            <w:r w:rsidR="00D2547A" w:rsidRPr="00D2547A">
              <w:t>Н</w:t>
            </w:r>
            <w:r w:rsidR="00D2547A">
              <w:t>овокручининский</w:t>
            </w:r>
            <w:proofErr w:type="spellEnd"/>
            <w:r w:rsidR="00D2547A">
              <w:t>, ул. Труда, 30/2</w:t>
            </w:r>
          </w:p>
        </w:tc>
      </w:tr>
      <w:tr w:rsidR="00C84D67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C84D67" w:rsidRPr="00C826C4" w:rsidRDefault="00C84D67" w:rsidP="00A76CBF">
            <w:pPr>
              <w:tabs>
                <w:tab w:val="left" w:pos="4125"/>
              </w:tabs>
            </w:pPr>
            <w:r>
              <w:t xml:space="preserve">Кадастровый квартал: </w:t>
            </w:r>
            <w:r w:rsidR="00D2547A" w:rsidRPr="00D2547A">
              <w:rPr>
                <w:b/>
              </w:rPr>
              <w:t>75:22:500143</w:t>
            </w:r>
          </w:p>
        </w:tc>
      </w:tr>
      <w:tr w:rsidR="005465B9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5465B9" w:rsidRPr="00BE3371" w:rsidRDefault="005465B9" w:rsidP="00C826C4">
            <w:r w:rsidRPr="00C826C4">
              <w:t>Условный номер земельного участка</w:t>
            </w:r>
            <w:r w:rsidR="0059791D">
              <w:t xml:space="preserve"> </w:t>
            </w:r>
            <w:r w:rsidRPr="00BE3371">
              <w:t>-</w:t>
            </w:r>
            <w:r w:rsidR="0059791D">
              <w:t xml:space="preserve"> </w:t>
            </w:r>
            <w:r w:rsidRPr="00EA0BD5">
              <w:rPr>
                <w:b/>
              </w:rPr>
              <w:t>:ЗУ1</w:t>
            </w:r>
          </w:p>
        </w:tc>
      </w:tr>
      <w:tr w:rsidR="005960A6" w:rsidRPr="005B4876" w:rsidTr="009065C2">
        <w:tc>
          <w:tcPr>
            <w:tcW w:w="10206" w:type="dxa"/>
            <w:gridSpan w:val="3"/>
            <w:tcBorders>
              <w:top w:val="double" w:sz="4" w:space="0" w:color="auto"/>
            </w:tcBorders>
          </w:tcPr>
          <w:p w:rsidR="005960A6" w:rsidRPr="005960A6" w:rsidRDefault="005960A6" w:rsidP="002E2418">
            <w:pPr>
              <w:rPr>
                <w:b/>
              </w:rPr>
            </w:pPr>
            <w:r>
              <w:t xml:space="preserve">Категория земель: </w:t>
            </w:r>
            <w:r w:rsidR="00AC09E8">
              <w:rPr>
                <w:b/>
              </w:rPr>
              <w:t>земли населё</w:t>
            </w:r>
            <w:r w:rsidR="00AC09E8" w:rsidRPr="00AC09E8">
              <w:rPr>
                <w:b/>
              </w:rPr>
              <w:t>нных пунктов</w:t>
            </w:r>
          </w:p>
        </w:tc>
      </w:tr>
      <w:tr w:rsidR="005465B9" w:rsidRPr="005B4876" w:rsidTr="009065C2">
        <w:tc>
          <w:tcPr>
            <w:tcW w:w="10206" w:type="dxa"/>
            <w:gridSpan w:val="3"/>
          </w:tcPr>
          <w:p w:rsidR="005465B9" w:rsidRPr="00ED6002" w:rsidRDefault="005465B9" w:rsidP="00E05F27">
            <w:pPr>
              <w:rPr>
                <w:b/>
              </w:rPr>
            </w:pPr>
            <w:r w:rsidRPr="00C826C4">
              <w:t xml:space="preserve">Площадь земельного участка </w:t>
            </w:r>
            <w:r>
              <w:t>–</w:t>
            </w:r>
            <w:r w:rsidR="002E2418">
              <w:t xml:space="preserve"> </w:t>
            </w:r>
            <w:r w:rsidR="00D2547A">
              <w:rPr>
                <w:b/>
              </w:rPr>
              <w:t>718</w:t>
            </w:r>
            <w:r w:rsidR="002E2418">
              <w:t xml:space="preserve"> </w:t>
            </w:r>
            <w:r w:rsidRPr="0059791D">
              <w:rPr>
                <w:b/>
              </w:rPr>
              <w:t>м</w:t>
            </w:r>
            <w:r w:rsidRPr="0059791D">
              <w:rPr>
                <w:b/>
                <w:vertAlign w:val="superscript"/>
              </w:rPr>
              <w:t>2</w:t>
            </w:r>
          </w:p>
        </w:tc>
      </w:tr>
      <w:tr w:rsidR="00844958" w:rsidRPr="005B4876" w:rsidTr="009065C2">
        <w:tc>
          <w:tcPr>
            <w:tcW w:w="10206" w:type="dxa"/>
            <w:gridSpan w:val="3"/>
          </w:tcPr>
          <w:p w:rsidR="00E54E7F" w:rsidRPr="00E54E7F" w:rsidRDefault="00844958" w:rsidP="00E54E7F">
            <w:pPr>
              <w:rPr>
                <w:b/>
              </w:rPr>
            </w:pPr>
            <w:r>
              <w:t xml:space="preserve">Вид разрешенного использования: </w:t>
            </w:r>
            <w:r w:rsidR="00E54E7F" w:rsidRPr="00E54E7F">
              <w:rPr>
                <w:b/>
              </w:rPr>
              <w:t>для размещения части малоэтажного жилого дома в связи</w:t>
            </w:r>
          </w:p>
          <w:p w:rsidR="00844958" w:rsidRPr="00E54E7F" w:rsidRDefault="00E54E7F" w:rsidP="00E54E7F">
            <w:r w:rsidRPr="00E54E7F">
              <w:rPr>
                <w:b/>
              </w:rPr>
              <w:t>с нарушением целостности земельного участка</w:t>
            </w:r>
          </w:p>
        </w:tc>
      </w:tr>
      <w:tr w:rsidR="005465B9" w:rsidRPr="005B4876" w:rsidTr="009065C2">
        <w:tc>
          <w:tcPr>
            <w:tcW w:w="2802" w:type="dxa"/>
            <w:vMerge w:val="restart"/>
            <w:vAlign w:val="center"/>
          </w:tcPr>
          <w:p w:rsidR="005465B9" w:rsidRPr="00C826C4" w:rsidRDefault="005465B9" w:rsidP="00C826C4">
            <w:pPr>
              <w:jc w:val="center"/>
            </w:pPr>
            <w:r w:rsidRPr="00C826C4">
              <w:t>Обозначение характерных точек границ</w:t>
            </w:r>
          </w:p>
        </w:tc>
        <w:tc>
          <w:tcPr>
            <w:tcW w:w="7404" w:type="dxa"/>
            <w:gridSpan w:val="2"/>
            <w:vAlign w:val="center"/>
          </w:tcPr>
          <w:p w:rsidR="005465B9" w:rsidRPr="00C826C4" w:rsidRDefault="005465B9" w:rsidP="00C826C4">
            <w:pPr>
              <w:jc w:val="center"/>
              <w:rPr>
                <w:lang w:val="en-US"/>
              </w:rPr>
            </w:pPr>
            <w:r w:rsidRPr="00C826C4">
              <w:t>Координаты, м</w:t>
            </w:r>
          </w:p>
        </w:tc>
      </w:tr>
      <w:tr w:rsidR="005465B9" w:rsidRPr="005B4876" w:rsidTr="009065C2">
        <w:tc>
          <w:tcPr>
            <w:tcW w:w="2802" w:type="dxa"/>
            <w:vMerge/>
            <w:vAlign w:val="center"/>
          </w:tcPr>
          <w:p w:rsidR="005465B9" w:rsidRPr="00C826C4" w:rsidRDefault="005465B9" w:rsidP="00C826C4">
            <w:pPr>
              <w:jc w:val="center"/>
            </w:pPr>
          </w:p>
        </w:tc>
        <w:tc>
          <w:tcPr>
            <w:tcW w:w="3717" w:type="dxa"/>
            <w:vAlign w:val="center"/>
          </w:tcPr>
          <w:p w:rsidR="005465B9" w:rsidRPr="00C826C4" w:rsidRDefault="005465B9" w:rsidP="008B4695">
            <w:pPr>
              <w:jc w:val="center"/>
            </w:pPr>
            <w:r w:rsidRPr="00C826C4">
              <w:rPr>
                <w:lang w:val="en-US"/>
              </w:rPr>
              <w:t>X</w:t>
            </w:r>
          </w:p>
        </w:tc>
        <w:tc>
          <w:tcPr>
            <w:tcW w:w="3687" w:type="dxa"/>
            <w:vAlign w:val="center"/>
          </w:tcPr>
          <w:p w:rsidR="005465B9" w:rsidRPr="00C826C4" w:rsidRDefault="005465B9" w:rsidP="008B4695">
            <w:pPr>
              <w:jc w:val="center"/>
              <w:rPr>
                <w:lang w:val="en-US"/>
              </w:rPr>
            </w:pPr>
            <w:r w:rsidRPr="00C826C4">
              <w:rPr>
                <w:lang w:val="en-US"/>
              </w:rPr>
              <w:t>Y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627624.89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2373174.40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н2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627630.39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2373162.00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н3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627630.90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2373161.62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н4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627632.28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2373158.56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н5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627639.16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2373161.85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н6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627638.98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2373162.16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н7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627643.81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2373164.83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н8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627643.51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2373165.46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н9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627649.43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2373169.19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н10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627666.12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2373180.14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н11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627672.04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2373183.86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н12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627669.99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2373187.81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н13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627668.55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2373190.73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н14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627665.86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2373195.19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н15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627658.49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2373191.18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н16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627642.55</w:t>
            </w:r>
          </w:p>
        </w:tc>
        <w:tc>
          <w:tcPr>
            <w:tcW w:w="3687" w:type="dxa"/>
          </w:tcPr>
          <w:p w:rsidR="00D2547A" w:rsidRPr="00D46940" w:rsidRDefault="00D2547A" w:rsidP="00D2547A">
            <w:pPr>
              <w:jc w:val="center"/>
            </w:pPr>
            <w:r w:rsidRPr="00D46940">
              <w:t>2373183.54</w:t>
            </w:r>
          </w:p>
        </w:tc>
      </w:tr>
      <w:tr w:rsidR="00D2547A" w:rsidRPr="005B4876" w:rsidTr="00FC2A7F">
        <w:tc>
          <w:tcPr>
            <w:tcW w:w="2802" w:type="dxa"/>
          </w:tcPr>
          <w:p w:rsidR="00D2547A" w:rsidRPr="00D46940" w:rsidRDefault="00D2547A" w:rsidP="00D2547A">
            <w:pPr>
              <w:jc w:val="center"/>
            </w:pPr>
            <w:r w:rsidRPr="00D46940">
              <w:t>н17</w:t>
            </w:r>
          </w:p>
        </w:tc>
        <w:tc>
          <w:tcPr>
            <w:tcW w:w="3717" w:type="dxa"/>
          </w:tcPr>
          <w:p w:rsidR="00D2547A" w:rsidRPr="00D46940" w:rsidRDefault="00D2547A" w:rsidP="00D2547A">
            <w:pPr>
              <w:jc w:val="center"/>
            </w:pPr>
            <w:r w:rsidRPr="00D46940">
              <w:t>627633.36</w:t>
            </w:r>
          </w:p>
        </w:tc>
        <w:tc>
          <w:tcPr>
            <w:tcW w:w="3687" w:type="dxa"/>
          </w:tcPr>
          <w:p w:rsidR="00D2547A" w:rsidRDefault="00D2547A" w:rsidP="00D2547A">
            <w:pPr>
              <w:jc w:val="center"/>
            </w:pPr>
            <w:r w:rsidRPr="00D46940">
              <w:t>2373178.73</w:t>
            </w:r>
          </w:p>
        </w:tc>
      </w:tr>
    </w:tbl>
    <w:p w:rsidR="005465B9" w:rsidRPr="0032605D" w:rsidRDefault="005465B9" w:rsidP="0032605D">
      <w:pPr>
        <w:rPr>
          <w:sz w:val="8"/>
          <w:szCs w:val="8"/>
        </w:rPr>
      </w:pPr>
    </w:p>
    <w:p w:rsidR="005465B9" w:rsidRPr="0032605D" w:rsidRDefault="005465B9" w:rsidP="0032605D">
      <w:r w:rsidRPr="0032605D">
        <w:t xml:space="preserve">Система координат – </w:t>
      </w:r>
      <w:r w:rsidRPr="0059791D">
        <w:rPr>
          <w:b/>
        </w:rPr>
        <w:t>МСК 75</w:t>
      </w:r>
      <w:r w:rsidR="0096764B">
        <w:rPr>
          <w:b/>
        </w:rPr>
        <w:t xml:space="preserve"> зона </w:t>
      </w:r>
      <w:r w:rsidR="00736675">
        <w:rPr>
          <w:b/>
        </w:rPr>
        <w:t>2</w:t>
      </w:r>
    </w:p>
    <w:p w:rsidR="005465B9" w:rsidRDefault="005465B9" w:rsidP="002E69BF">
      <w:pPr>
        <w:rPr>
          <w:noProof/>
          <w:sz w:val="8"/>
          <w:szCs w:val="8"/>
        </w:rPr>
      </w:pPr>
      <w:r w:rsidRPr="0032605D">
        <w:rPr>
          <w:sz w:val="8"/>
          <w:szCs w:val="8"/>
        </w:rPr>
        <w:br w:type="page"/>
      </w:r>
    </w:p>
    <w:tbl>
      <w:tblPr>
        <w:tblW w:w="106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5"/>
      </w:tblGrid>
      <w:tr w:rsidR="00525E20" w:rsidRPr="005B4876" w:rsidTr="001A6F18">
        <w:trPr>
          <w:trHeight w:val="14900"/>
        </w:trPr>
        <w:tc>
          <w:tcPr>
            <w:tcW w:w="10635" w:type="dxa"/>
          </w:tcPr>
          <w:p w:rsidR="00525E20" w:rsidRDefault="00D2547A" w:rsidP="00525E20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8707734" wp14:editId="4D99E81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153670</wp:posOffset>
                  </wp:positionV>
                  <wp:extent cx="304800" cy="913765"/>
                  <wp:effectExtent l="0" t="0" r="0" b="0"/>
                  <wp:wrapNone/>
                  <wp:docPr id="10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2F13156" wp14:editId="69FE74A6">
                  <wp:extent cx="8701200" cy="5400000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2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215F" w:rsidRPr="004C045F" w:rsidRDefault="004D215F" w:rsidP="004D215F">
            <w:pPr>
              <w:jc w:val="center"/>
              <w:rPr>
                <w:sz w:val="32"/>
                <w:szCs w:val="32"/>
              </w:rPr>
            </w:pPr>
            <w:r w:rsidRPr="004C045F">
              <w:rPr>
                <w:sz w:val="32"/>
                <w:szCs w:val="32"/>
              </w:rPr>
              <w:t>Масштаб 1: 1000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sz w:val="20"/>
                <w:szCs w:val="20"/>
              </w:rPr>
              <w:t>Условные обозначения: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7FE7C89" wp14:editId="58FC87C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18415</wp:posOffset>
                      </wp:positionV>
                      <wp:extent cx="685800" cy="0"/>
                      <wp:effectExtent l="16510" t="16510" r="12065" b="12065"/>
                      <wp:wrapNone/>
                      <wp:docPr id="6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5408CA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pt,1.45pt" to="69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8b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" strokeweight="1.5pt"/>
                  </w:pict>
                </mc:Fallback>
              </mc:AlternateContent>
            </w:r>
            <w:r w:rsidRPr="00D2547A">
              <w:rPr>
                <w:sz w:val="20"/>
                <w:szCs w:val="20"/>
              </w:rPr>
              <w:t xml:space="preserve">                               </w:t>
            </w:r>
            <w:r w:rsidR="004C045F" w:rsidRPr="00D2547A">
              <w:rPr>
                <w:sz w:val="20"/>
                <w:szCs w:val="20"/>
              </w:rPr>
              <w:t xml:space="preserve">  </w:t>
            </w:r>
            <w:r w:rsidRPr="00D2547A">
              <w:rPr>
                <w:sz w:val="20"/>
                <w:szCs w:val="20"/>
              </w:rPr>
              <w:t>существующая часть границы, имеющиеся в ГКН сведения о которой достаточны для определения ее местоположения;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F0FE35" wp14:editId="3A552433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93980</wp:posOffset>
                      </wp:positionV>
                      <wp:extent cx="685800" cy="0"/>
                      <wp:effectExtent l="14605" t="13335" r="13970" b="1524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253BE2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65pt,7.4pt" to="70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2MEw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" strokecolor="red" strokeweight="1.5pt"/>
                  </w:pict>
                </mc:Fallback>
              </mc:AlternateContent>
            </w:r>
            <w:r w:rsidRPr="00D2547A">
              <w:rPr>
                <w:sz w:val="20"/>
                <w:szCs w:val="20"/>
              </w:rPr>
              <w:t xml:space="preserve">     </w:t>
            </w:r>
            <w:r w:rsidR="004C045F" w:rsidRPr="00D2547A">
              <w:rPr>
                <w:sz w:val="20"/>
                <w:szCs w:val="20"/>
              </w:rPr>
              <w:t xml:space="preserve">                           </w:t>
            </w:r>
            <w:r w:rsidRPr="00D2547A">
              <w:rPr>
                <w:sz w:val="20"/>
                <w:szCs w:val="20"/>
              </w:rPr>
              <w:t xml:space="preserve">  вновь образованная часть границы, сведения о которой достаточны для определения ее местоположения;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sz w:val="20"/>
                <w:szCs w:val="20"/>
              </w:rPr>
              <w:t xml:space="preserve">             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sz w:val="20"/>
                <w:szCs w:val="20"/>
              </w:rPr>
              <w:t xml:space="preserve">             </w:t>
            </w:r>
            <w:r w:rsidRPr="00D2547A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F5A968F" wp14:editId="014EEA95">
                      <wp:extent cx="53975" cy="53975"/>
                      <wp:effectExtent l="0" t="0" r="22225" b="22225"/>
                      <wp:docPr id="4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4AC4" w:rsidRDefault="001A4AC4" w:rsidP="001A4A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5A968F" id="Oval 7" o:spid="_x0000_s1026" style="width:4.25pt;height: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" fillcolor="red">
                      <v:textbox>
                        <w:txbxContent>
                          <w:p w:rsidR="001A4AC4" w:rsidRDefault="001A4AC4" w:rsidP="001A4AC4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r w:rsidRPr="00D2547A">
              <w:rPr>
                <w:sz w:val="20"/>
                <w:szCs w:val="20"/>
              </w:rPr>
              <w:t xml:space="preserve">  1; н1</w:t>
            </w:r>
            <w:r w:rsidRPr="00D2547A">
              <w:rPr>
                <w:color w:val="FF0000"/>
                <w:sz w:val="20"/>
                <w:szCs w:val="20"/>
              </w:rPr>
              <w:t xml:space="preserve"> </w:t>
            </w:r>
            <w:r w:rsidR="004C045F" w:rsidRPr="00D2547A">
              <w:rPr>
                <w:sz w:val="20"/>
                <w:szCs w:val="20"/>
              </w:rPr>
              <w:t xml:space="preserve">      </w:t>
            </w:r>
            <w:r w:rsidRPr="00D2547A">
              <w:rPr>
                <w:sz w:val="20"/>
                <w:szCs w:val="20"/>
              </w:rPr>
              <w:t xml:space="preserve">  характерная точка границы, сведения о которой позволяют однозначно </w:t>
            </w:r>
            <w:r w:rsidR="004C045F" w:rsidRPr="00D2547A">
              <w:rPr>
                <w:sz w:val="20"/>
                <w:szCs w:val="20"/>
              </w:rPr>
              <w:t xml:space="preserve">   </w:t>
            </w:r>
            <w:r w:rsidRPr="00D2547A">
              <w:rPr>
                <w:sz w:val="20"/>
                <w:szCs w:val="20"/>
              </w:rPr>
              <w:t>определить ее положение на местности;</w:t>
            </w:r>
          </w:p>
          <w:p w:rsidR="004D215F" w:rsidRPr="00D2547A" w:rsidRDefault="004D215F" w:rsidP="004D215F">
            <w:pPr>
              <w:rPr>
                <w:sz w:val="20"/>
                <w:szCs w:val="20"/>
              </w:rPr>
            </w:pPr>
            <w:r w:rsidRPr="00D2547A">
              <w:rPr>
                <w:sz w:val="20"/>
                <w:szCs w:val="20"/>
              </w:rPr>
              <w:t xml:space="preserve">         </w:t>
            </w:r>
          </w:p>
          <w:p w:rsidR="004D215F" w:rsidRPr="00D2547A" w:rsidRDefault="004D215F" w:rsidP="004D215F">
            <w:pPr>
              <w:jc w:val="both"/>
              <w:rPr>
                <w:sz w:val="20"/>
                <w:szCs w:val="20"/>
              </w:rPr>
            </w:pPr>
            <w:r w:rsidRPr="00D2547A">
              <w:rPr>
                <w:noProof/>
                <w:color w:val="F731EE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8A08B5" wp14:editId="097CD28A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121920</wp:posOffset>
                      </wp:positionV>
                      <wp:extent cx="685800" cy="0"/>
                      <wp:effectExtent l="0" t="0" r="19050" b="19050"/>
                      <wp:wrapNone/>
                      <wp:docPr id="1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C20EB5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CA41C1" id="Line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9.6pt" to="75.4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" strokecolor="#c20eb5" strokeweight="1.5pt"/>
                  </w:pict>
                </mc:Fallback>
              </mc:AlternateContent>
            </w:r>
            <w:r w:rsidRPr="00D2547A">
              <w:rPr>
                <w:sz w:val="20"/>
                <w:szCs w:val="20"/>
              </w:rPr>
              <w:t xml:space="preserve">  </w:t>
            </w:r>
            <w:r w:rsidR="004C045F" w:rsidRPr="00D2547A">
              <w:rPr>
                <w:sz w:val="20"/>
                <w:szCs w:val="20"/>
              </w:rPr>
              <w:t xml:space="preserve"> </w:t>
            </w:r>
            <w:r w:rsidRPr="00D2547A">
              <w:rPr>
                <w:sz w:val="20"/>
                <w:szCs w:val="20"/>
              </w:rPr>
              <w:t xml:space="preserve">  </w:t>
            </w:r>
            <w:r w:rsidRPr="00D2547A">
              <w:rPr>
                <w:color w:val="ED3BC7"/>
                <w:sz w:val="20"/>
                <w:szCs w:val="20"/>
              </w:rPr>
              <w:t xml:space="preserve">                      </w:t>
            </w:r>
            <w:r w:rsidR="004C045F" w:rsidRPr="00D2547A">
              <w:rPr>
                <w:sz w:val="20"/>
                <w:szCs w:val="20"/>
              </w:rPr>
              <w:t xml:space="preserve"> </w:t>
            </w:r>
            <w:r w:rsidRPr="00D2547A">
              <w:rPr>
                <w:sz w:val="20"/>
                <w:szCs w:val="20"/>
              </w:rPr>
              <w:t xml:space="preserve">   </w:t>
            </w:r>
            <w:r w:rsidR="004C045F" w:rsidRPr="00D2547A">
              <w:rPr>
                <w:sz w:val="20"/>
                <w:szCs w:val="20"/>
              </w:rPr>
              <w:t xml:space="preserve">    </w:t>
            </w:r>
            <w:r w:rsidRPr="00D2547A">
              <w:rPr>
                <w:sz w:val="20"/>
                <w:szCs w:val="20"/>
              </w:rPr>
              <w:t>граница кадастрового квартала;</w:t>
            </w:r>
          </w:p>
          <w:p w:rsidR="004D215F" w:rsidRPr="00D2547A" w:rsidRDefault="004D215F" w:rsidP="004D215F">
            <w:pPr>
              <w:jc w:val="both"/>
              <w:rPr>
                <w:sz w:val="20"/>
                <w:szCs w:val="20"/>
              </w:rPr>
            </w:pPr>
          </w:p>
          <w:p w:rsidR="004D215F" w:rsidRPr="00D2547A" w:rsidRDefault="004D215F" w:rsidP="004D215F">
            <w:pPr>
              <w:jc w:val="both"/>
              <w:rPr>
                <w:sz w:val="20"/>
                <w:szCs w:val="20"/>
              </w:rPr>
            </w:pPr>
            <w:r w:rsidRPr="00D2547A">
              <w:rPr>
                <w:sz w:val="20"/>
                <w:szCs w:val="20"/>
              </w:rPr>
              <w:t xml:space="preserve">            </w:t>
            </w:r>
            <w:proofErr w:type="gramStart"/>
            <w:r w:rsidRPr="00D2547A">
              <w:rPr>
                <w:color w:val="000000"/>
                <w:sz w:val="20"/>
                <w:szCs w:val="20"/>
              </w:rPr>
              <w:t>:ЗУ</w:t>
            </w:r>
            <w:proofErr w:type="gramEnd"/>
            <w:r w:rsidRPr="00D2547A">
              <w:rPr>
                <w:color w:val="000000"/>
                <w:sz w:val="20"/>
                <w:szCs w:val="20"/>
              </w:rPr>
              <w:t>1</w:t>
            </w:r>
            <w:r w:rsidR="004C045F" w:rsidRPr="00D2547A">
              <w:rPr>
                <w:sz w:val="20"/>
                <w:szCs w:val="20"/>
              </w:rPr>
              <w:t xml:space="preserve">               </w:t>
            </w:r>
            <w:r w:rsidRPr="00D2547A">
              <w:rPr>
                <w:sz w:val="20"/>
                <w:szCs w:val="20"/>
              </w:rPr>
              <w:t>условный номер образуемого участка;</w:t>
            </w:r>
          </w:p>
          <w:p w:rsidR="004D215F" w:rsidRPr="00D2547A" w:rsidRDefault="004D215F" w:rsidP="004D215F">
            <w:pPr>
              <w:jc w:val="both"/>
              <w:rPr>
                <w:sz w:val="20"/>
                <w:szCs w:val="20"/>
              </w:rPr>
            </w:pPr>
          </w:p>
          <w:p w:rsidR="004D215F" w:rsidRPr="00D2547A" w:rsidRDefault="00D2547A" w:rsidP="004D215F">
            <w:pPr>
              <w:rPr>
                <w:sz w:val="20"/>
                <w:szCs w:val="20"/>
              </w:rPr>
            </w:pPr>
            <w:r>
              <w:rPr>
                <w:color w:val="1F497D"/>
                <w:sz w:val="20"/>
                <w:szCs w:val="20"/>
              </w:rPr>
              <w:t xml:space="preserve">         </w:t>
            </w:r>
            <w:r w:rsidRPr="00D2547A">
              <w:rPr>
                <w:color w:val="1F497D"/>
                <w:sz w:val="20"/>
                <w:szCs w:val="20"/>
              </w:rPr>
              <w:t>75:22:500143</w:t>
            </w:r>
            <w:r>
              <w:rPr>
                <w:color w:val="1F497D"/>
                <w:sz w:val="20"/>
                <w:szCs w:val="20"/>
              </w:rPr>
              <w:t xml:space="preserve">    </w:t>
            </w:r>
            <w:r w:rsidR="004D215F" w:rsidRPr="00D2547A">
              <w:rPr>
                <w:sz w:val="20"/>
                <w:szCs w:val="20"/>
              </w:rPr>
              <w:t>номер кадастрового квартала</w:t>
            </w:r>
          </w:p>
          <w:p w:rsidR="004E5BBB" w:rsidRDefault="005955BF" w:rsidP="004D215F">
            <w:r>
              <w:rPr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00177A34" wp14:editId="1FB7CCD9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92075</wp:posOffset>
                  </wp:positionV>
                  <wp:extent cx="2420620" cy="1591310"/>
                  <wp:effectExtent l="0" t="0" r="0" b="889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A6F18">
              <w:t xml:space="preserve">    </w:t>
            </w:r>
          </w:p>
          <w:p w:rsidR="004E5BBB" w:rsidRDefault="004E5BBB" w:rsidP="004D215F"/>
          <w:p w:rsidR="004E5BBB" w:rsidRDefault="004E5BBB" w:rsidP="004D215F"/>
          <w:p w:rsidR="004E5BBB" w:rsidRDefault="004E5BBB" w:rsidP="004D215F"/>
          <w:p w:rsidR="004E5BBB" w:rsidRDefault="00F838D9" w:rsidP="004D215F">
            <w:r>
              <w:t xml:space="preserve">             Кадастровый инженер                                                                     Самари</w:t>
            </w:r>
            <w:bookmarkStart w:id="0" w:name="_GoBack"/>
            <w:bookmarkEnd w:id="0"/>
            <w:r>
              <w:t>на Д.В.</w:t>
            </w:r>
          </w:p>
        </w:tc>
      </w:tr>
    </w:tbl>
    <w:p w:rsidR="005465B9" w:rsidRPr="00A118A7" w:rsidRDefault="005465B9" w:rsidP="00F9336F"/>
    <w:sectPr w:rsidR="005465B9" w:rsidRPr="00A118A7" w:rsidSect="00C84D67">
      <w:footerReference w:type="even" r:id="rId11"/>
      <w:footerReference w:type="default" r:id="rId12"/>
      <w:pgSz w:w="11906" w:h="16838" w:code="9"/>
      <w:pgMar w:top="284" w:right="746" w:bottom="567" w:left="851" w:header="566" w:footer="543" w:gutter="0"/>
      <w:pgNumType w:start="5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6DF8" w:rsidRDefault="004D6DF8">
      <w:r>
        <w:separator/>
      </w:r>
    </w:p>
  </w:endnote>
  <w:endnote w:type="continuationSeparator" w:id="0">
    <w:p w:rsidR="004D6DF8" w:rsidRDefault="004D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F1E" w:rsidRDefault="00FD7F1E" w:rsidP="000E0AF3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D7F1E" w:rsidRDefault="00FD7F1E" w:rsidP="008D51C3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F1E" w:rsidRDefault="00FD7F1E" w:rsidP="008D51C3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6DF8" w:rsidRDefault="004D6DF8">
      <w:r>
        <w:separator/>
      </w:r>
    </w:p>
  </w:footnote>
  <w:footnote w:type="continuationSeparator" w:id="0">
    <w:p w:rsidR="004D6DF8" w:rsidRDefault="004D6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cs="Times New Roman"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  <w:rPr>
        <w:rFonts w:cs="Times New Roman"/>
      </w:r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371"/>
    <w:rsid w:val="00000517"/>
    <w:rsid w:val="00001C35"/>
    <w:rsid w:val="00006FE7"/>
    <w:rsid w:val="0002585E"/>
    <w:rsid w:val="000347B3"/>
    <w:rsid w:val="00042F3B"/>
    <w:rsid w:val="00047779"/>
    <w:rsid w:val="00052BBC"/>
    <w:rsid w:val="00061661"/>
    <w:rsid w:val="0006798D"/>
    <w:rsid w:val="0007437B"/>
    <w:rsid w:val="00077E43"/>
    <w:rsid w:val="00083E07"/>
    <w:rsid w:val="0008411B"/>
    <w:rsid w:val="000A155A"/>
    <w:rsid w:val="000A6FF6"/>
    <w:rsid w:val="000C45FC"/>
    <w:rsid w:val="000C6E39"/>
    <w:rsid w:val="000C7F45"/>
    <w:rsid w:val="000D501A"/>
    <w:rsid w:val="000D59F8"/>
    <w:rsid w:val="000E0AF3"/>
    <w:rsid w:val="000E54D2"/>
    <w:rsid w:val="000E56A9"/>
    <w:rsid w:val="000E6177"/>
    <w:rsid w:val="000F14E8"/>
    <w:rsid w:val="00112836"/>
    <w:rsid w:val="001172ED"/>
    <w:rsid w:val="001200D0"/>
    <w:rsid w:val="00122D6B"/>
    <w:rsid w:val="00147C34"/>
    <w:rsid w:val="00152112"/>
    <w:rsid w:val="001561C9"/>
    <w:rsid w:val="00170DEB"/>
    <w:rsid w:val="001973AF"/>
    <w:rsid w:val="001A4AC4"/>
    <w:rsid w:val="001A6411"/>
    <w:rsid w:val="001A6F18"/>
    <w:rsid w:val="001A7A22"/>
    <w:rsid w:val="001C3006"/>
    <w:rsid w:val="001C3AD5"/>
    <w:rsid w:val="001C6FA3"/>
    <w:rsid w:val="001D1BAD"/>
    <w:rsid w:val="001D79E3"/>
    <w:rsid w:val="00200A50"/>
    <w:rsid w:val="0022332E"/>
    <w:rsid w:val="002254A0"/>
    <w:rsid w:val="00235B59"/>
    <w:rsid w:val="00256C72"/>
    <w:rsid w:val="0026033C"/>
    <w:rsid w:val="002722A5"/>
    <w:rsid w:val="002772FC"/>
    <w:rsid w:val="00281DA4"/>
    <w:rsid w:val="00286BC2"/>
    <w:rsid w:val="002A2498"/>
    <w:rsid w:val="002A678A"/>
    <w:rsid w:val="002B0196"/>
    <w:rsid w:val="002B095B"/>
    <w:rsid w:val="002B1875"/>
    <w:rsid w:val="002B77DE"/>
    <w:rsid w:val="002C09BF"/>
    <w:rsid w:val="002C7166"/>
    <w:rsid w:val="002D0470"/>
    <w:rsid w:val="002E2418"/>
    <w:rsid w:val="002E3FCA"/>
    <w:rsid w:val="002E69BF"/>
    <w:rsid w:val="002F6E22"/>
    <w:rsid w:val="003129C3"/>
    <w:rsid w:val="00321DF9"/>
    <w:rsid w:val="0032605D"/>
    <w:rsid w:val="00335943"/>
    <w:rsid w:val="00335B15"/>
    <w:rsid w:val="00344870"/>
    <w:rsid w:val="003536AF"/>
    <w:rsid w:val="00353BBC"/>
    <w:rsid w:val="003549A0"/>
    <w:rsid w:val="003556D3"/>
    <w:rsid w:val="00355BEB"/>
    <w:rsid w:val="00355D52"/>
    <w:rsid w:val="003707D6"/>
    <w:rsid w:val="00377E1D"/>
    <w:rsid w:val="003802B1"/>
    <w:rsid w:val="003836B2"/>
    <w:rsid w:val="0038624B"/>
    <w:rsid w:val="00394999"/>
    <w:rsid w:val="003A159D"/>
    <w:rsid w:val="003A2D47"/>
    <w:rsid w:val="003A6A95"/>
    <w:rsid w:val="003B5B9F"/>
    <w:rsid w:val="003B7C78"/>
    <w:rsid w:val="003C29FF"/>
    <w:rsid w:val="003C538B"/>
    <w:rsid w:val="003C627B"/>
    <w:rsid w:val="003E0830"/>
    <w:rsid w:val="003E3B65"/>
    <w:rsid w:val="003F3DBA"/>
    <w:rsid w:val="003F7DBD"/>
    <w:rsid w:val="003F7F20"/>
    <w:rsid w:val="0040456D"/>
    <w:rsid w:val="004179A5"/>
    <w:rsid w:val="00432044"/>
    <w:rsid w:val="0044065A"/>
    <w:rsid w:val="00442080"/>
    <w:rsid w:val="0044224E"/>
    <w:rsid w:val="004460D4"/>
    <w:rsid w:val="00464D5A"/>
    <w:rsid w:val="00467A3F"/>
    <w:rsid w:val="004847AC"/>
    <w:rsid w:val="004951A1"/>
    <w:rsid w:val="004A739B"/>
    <w:rsid w:val="004B3E23"/>
    <w:rsid w:val="004C045F"/>
    <w:rsid w:val="004C2A63"/>
    <w:rsid w:val="004C49A6"/>
    <w:rsid w:val="004D0769"/>
    <w:rsid w:val="004D215F"/>
    <w:rsid w:val="004D31D8"/>
    <w:rsid w:val="004D6DF8"/>
    <w:rsid w:val="004E45E7"/>
    <w:rsid w:val="004E5BBB"/>
    <w:rsid w:val="004F201C"/>
    <w:rsid w:val="004F71A6"/>
    <w:rsid w:val="00503624"/>
    <w:rsid w:val="00521F78"/>
    <w:rsid w:val="00523833"/>
    <w:rsid w:val="00525DFE"/>
    <w:rsid w:val="00525E20"/>
    <w:rsid w:val="0052619C"/>
    <w:rsid w:val="0052778D"/>
    <w:rsid w:val="005350FD"/>
    <w:rsid w:val="0054169C"/>
    <w:rsid w:val="005465B9"/>
    <w:rsid w:val="00555C7F"/>
    <w:rsid w:val="005637F9"/>
    <w:rsid w:val="00563CC4"/>
    <w:rsid w:val="00566DB9"/>
    <w:rsid w:val="00571730"/>
    <w:rsid w:val="005729C5"/>
    <w:rsid w:val="00576B2C"/>
    <w:rsid w:val="00583DAE"/>
    <w:rsid w:val="00584655"/>
    <w:rsid w:val="005955BF"/>
    <w:rsid w:val="005960A6"/>
    <w:rsid w:val="0059791D"/>
    <w:rsid w:val="005B0B02"/>
    <w:rsid w:val="005B4876"/>
    <w:rsid w:val="005B77DD"/>
    <w:rsid w:val="005C3E9D"/>
    <w:rsid w:val="005D19D2"/>
    <w:rsid w:val="005D2533"/>
    <w:rsid w:val="005D421B"/>
    <w:rsid w:val="005D6991"/>
    <w:rsid w:val="005E3BEA"/>
    <w:rsid w:val="006013C7"/>
    <w:rsid w:val="00605F99"/>
    <w:rsid w:val="00606548"/>
    <w:rsid w:val="00606565"/>
    <w:rsid w:val="00614A75"/>
    <w:rsid w:val="006151C2"/>
    <w:rsid w:val="00621172"/>
    <w:rsid w:val="00654B86"/>
    <w:rsid w:val="0065577F"/>
    <w:rsid w:val="006731FF"/>
    <w:rsid w:val="00680279"/>
    <w:rsid w:val="00682B10"/>
    <w:rsid w:val="00686420"/>
    <w:rsid w:val="0069107C"/>
    <w:rsid w:val="00693753"/>
    <w:rsid w:val="006A0AC3"/>
    <w:rsid w:val="006A16E6"/>
    <w:rsid w:val="006A750A"/>
    <w:rsid w:val="006B7EAA"/>
    <w:rsid w:val="006C1AA7"/>
    <w:rsid w:val="006F2454"/>
    <w:rsid w:val="0071241E"/>
    <w:rsid w:val="00724B44"/>
    <w:rsid w:val="00726964"/>
    <w:rsid w:val="00732DEE"/>
    <w:rsid w:val="007344A7"/>
    <w:rsid w:val="00736675"/>
    <w:rsid w:val="00740D89"/>
    <w:rsid w:val="00744C35"/>
    <w:rsid w:val="00756C09"/>
    <w:rsid w:val="007572F0"/>
    <w:rsid w:val="00760059"/>
    <w:rsid w:val="00766908"/>
    <w:rsid w:val="00776334"/>
    <w:rsid w:val="007910A7"/>
    <w:rsid w:val="0079118E"/>
    <w:rsid w:val="007915B4"/>
    <w:rsid w:val="007A2DA2"/>
    <w:rsid w:val="007B1A3F"/>
    <w:rsid w:val="007B21FA"/>
    <w:rsid w:val="007D4C30"/>
    <w:rsid w:val="007E1B10"/>
    <w:rsid w:val="007E4A8C"/>
    <w:rsid w:val="007F461C"/>
    <w:rsid w:val="008026B0"/>
    <w:rsid w:val="008078EA"/>
    <w:rsid w:val="00815AFD"/>
    <w:rsid w:val="0081609E"/>
    <w:rsid w:val="00835B1C"/>
    <w:rsid w:val="00836A1B"/>
    <w:rsid w:val="00844958"/>
    <w:rsid w:val="00851B67"/>
    <w:rsid w:val="008637F1"/>
    <w:rsid w:val="00864FF7"/>
    <w:rsid w:val="00870B05"/>
    <w:rsid w:val="00875521"/>
    <w:rsid w:val="00894D2B"/>
    <w:rsid w:val="008A19AA"/>
    <w:rsid w:val="008A1AE8"/>
    <w:rsid w:val="008B4695"/>
    <w:rsid w:val="008B75DE"/>
    <w:rsid w:val="008C0D4E"/>
    <w:rsid w:val="008C4B71"/>
    <w:rsid w:val="008D51C3"/>
    <w:rsid w:val="008F45A2"/>
    <w:rsid w:val="009065C2"/>
    <w:rsid w:val="009079CE"/>
    <w:rsid w:val="00912984"/>
    <w:rsid w:val="00914FCC"/>
    <w:rsid w:val="009171B0"/>
    <w:rsid w:val="00920541"/>
    <w:rsid w:val="00926792"/>
    <w:rsid w:val="0093486C"/>
    <w:rsid w:val="00936ED7"/>
    <w:rsid w:val="00937C39"/>
    <w:rsid w:val="009428E9"/>
    <w:rsid w:val="009543C0"/>
    <w:rsid w:val="0096764B"/>
    <w:rsid w:val="0097431F"/>
    <w:rsid w:val="009759FE"/>
    <w:rsid w:val="00986B3D"/>
    <w:rsid w:val="009922D3"/>
    <w:rsid w:val="0099366D"/>
    <w:rsid w:val="0099538E"/>
    <w:rsid w:val="00997CCC"/>
    <w:rsid w:val="009A0C27"/>
    <w:rsid w:val="009C4996"/>
    <w:rsid w:val="009E0AA5"/>
    <w:rsid w:val="009E4B76"/>
    <w:rsid w:val="009F3C61"/>
    <w:rsid w:val="00A01828"/>
    <w:rsid w:val="00A032C8"/>
    <w:rsid w:val="00A03371"/>
    <w:rsid w:val="00A05F7E"/>
    <w:rsid w:val="00A10519"/>
    <w:rsid w:val="00A118A7"/>
    <w:rsid w:val="00A17DA7"/>
    <w:rsid w:val="00A31470"/>
    <w:rsid w:val="00A4614B"/>
    <w:rsid w:val="00A73F0C"/>
    <w:rsid w:val="00A747E2"/>
    <w:rsid w:val="00A76CBF"/>
    <w:rsid w:val="00A8483C"/>
    <w:rsid w:val="00AA1170"/>
    <w:rsid w:val="00AB132E"/>
    <w:rsid w:val="00AC06CD"/>
    <w:rsid w:val="00AC09E8"/>
    <w:rsid w:val="00AD0B32"/>
    <w:rsid w:val="00AD77A5"/>
    <w:rsid w:val="00AE4817"/>
    <w:rsid w:val="00AE7E76"/>
    <w:rsid w:val="00B04E98"/>
    <w:rsid w:val="00B11C3E"/>
    <w:rsid w:val="00B13136"/>
    <w:rsid w:val="00B1447D"/>
    <w:rsid w:val="00B17F9D"/>
    <w:rsid w:val="00B31482"/>
    <w:rsid w:val="00B4125C"/>
    <w:rsid w:val="00B443F2"/>
    <w:rsid w:val="00B45351"/>
    <w:rsid w:val="00B50C14"/>
    <w:rsid w:val="00B517EC"/>
    <w:rsid w:val="00B52667"/>
    <w:rsid w:val="00B530A8"/>
    <w:rsid w:val="00B5433D"/>
    <w:rsid w:val="00B54641"/>
    <w:rsid w:val="00B5769D"/>
    <w:rsid w:val="00B60952"/>
    <w:rsid w:val="00B758D5"/>
    <w:rsid w:val="00B8007F"/>
    <w:rsid w:val="00B90700"/>
    <w:rsid w:val="00B95899"/>
    <w:rsid w:val="00BB404D"/>
    <w:rsid w:val="00BC234A"/>
    <w:rsid w:val="00BD188A"/>
    <w:rsid w:val="00BE1C64"/>
    <w:rsid w:val="00BE3371"/>
    <w:rsid w:val="00BE73D6"/>
    <w:rsid w:val="00BF382A"/>
    <w:rsid w:val="00C120FD"/>
    <w:rsid w:val="00C212BD"/>
    <w:rsid w:val="00C27943"/>
    <w:rsid w:val="00C30323"/>
    <w:rsid w:val="00C4682C"/>
    <w:rsid w:val="00C5197B"/>
    <w:rsid w:val="00C54B37"/>
    <w:rsid w:val="00C65D6D"/>
    <w:rsid w:val="00C826C4"/>
    <w:rsid w:val="00C84D67"/>
    <w:rsid w:val="00C85785"/>
    <w:rsid w:val="00C924DD"/>
    <w:rsid w:val="00C9272E"/>
    <w:rsid w:val="00CB7982"/>
    <w:rsid w:val="00CC4C2B"/>
    <w:rsid w:val="00CC5DB5"/>
    <w:rsid w:val="00CD4F39"/>
    <w:rsid w:val="00CD786C"/>
    <w:rsid w:val="00CE5C35"/>
    <w:rsid w:val="00CF68C6"/>
    <w:rsid w:val="00CF71C3"/>
    <w:rsid w:val="00CF75EF"/>
    <w:rsid w:val="00D00B35"/>
    <w:rsid w:val="00D03675"/>
    <w:rsid w:val="00D15297"/>
    <w:rsid w:val="00D15897"/>
    <w:rsid w:val="00D23493"/>
    <w:rsid w:val="00D2547A"/>
    <w:rsid w:val="00D31A86"/>
    <w:rsid w:val="00D42A1B"/>
    <w:rsid w:val="00D42EF9"/>
    <w:rsid w:val="00D4425F"/>
    <w:rsid w:val="00D50EAB"/>
    <w:rsid w:val="00D65BF5"/>
    <w:rsid w:val="00D67495"/>
    <w:rsid w:val="00D750C8"/>
    <w:rsid w:val="00DA13C7"/>
    <w:rsid w:val="00DA3B4D"/>
    <w:rsid w:val="00DB0752"/>
    <w:rsid w:val="00DB56E1"/>
    <w:rsid w:val="00DC3827"/>
    <w:rsid w:val="00DD0117"/>
    <w:rsid w:val="00DD3361"/>
    <w:rsid w:val="00DD410F"/>
    <w:rsid w:val="00DD7138"/>
    <w:rsid w:val="00DF0ECE"/>
    <w:rsid w:val="00DF6A6C"/>
    <w:rsid w:val="00DF7293"/>
    <w:rsid w:val="00E05F27"/>
    <w:rsid w:val="00E13973"/>
    <w:rsid w:val="00E24D8E"/>
    <w:rsid w:val="00E25A17"/>
    <w:rsid w:val="00E27431"/>
    <w:rsid w:val="00E34A2D"/>
    <w:rsid w:val="00E34FC1"/>
    <w:rsid w:val="00E47F16"/>
    <w:rsid w:val="00E54E7F"/>
    <w:rsid w:val="00E55143"/>
    <w:rsid w:val="00E57E29"/>
    <w:rsid w:val="00E8672D"/>
    <w:rsid w:val="00E928D1"/>
    <w:rsid w:val="00E92F3A"/>
    <w:rsid w:val="00EA0BD5"/>
    <w:rsid w:val="00EA10E9"/>
    <w:rsid w:val="00EA1F11"/>
    <w:rsid w:val="00EB0B42"/>
    <w:rsid w:val="00EC4CF0"/>
    <w:rsid w:val="00ED6002"/>
    <w:rsid w:val="00EE1FBE"/>
    <w:rsid w:val="00EE2C78"/>
    <w:rsid w:val="00EF4019"/>
    <w:rsid w:val="00F0027E"/>
    <w:rsid w:val="00F01E8A"/>
    <w:rsid w:val="00F07C00"/>
    <w:rsid w:val="00F403D5"/>
    <w:rsid w:val="00F52825"/>
    <w:rsid w:val="00F550FD"/>
    <w:rsid w:val="00F838D9"/>
    <w:rsid w:val="00F879B6"/>
    <w:rsid w:val="00F9336F"/>
    <w:rsid w:val="00F969E1"/>
    <w:rsid w:val="00FB1F0E"/>
    <w:rsid w:val="00FB2635"/>
    <w:rsid w:val="00FB3058"/>
    <w:rsid w:val="00FC2A7F"/>
    <w:rsid w:val="00FC48B8"/>
    <w:rsid w:val="00FD278D"/>
    <w:rsid w:val="00FD5B47"/>
    <w:rsid w:val="00FD7F1E"/>
    <w:rsid w:val="00FE3500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8C92C0"/>
  <w15:chartTrackingRefBased/>
  <w15:docId w15:val="{23F471E3-A06A-4D63-8B0C-B49488FD6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uiPriority w:val="99"/>
    <w:semiHidden/>
    <w:locked/>
    <w:rsid w:val="00B5769D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5B4876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link w:val="a5"/>
    <w:uiPriority w:val="99"/>
    <w:semiHidden/>
    <w:locked/>
    <w:rsid w:val="00B5769D"/>
    <w:rPr>
      <w:rFonts w:cs="Times New Roman"/>
      <w:sz w:val="24"/>
      <w:szCs w:val="24"/>
    </w:rPr>
  </w:style>
  <w:style w:type="character" w:styleId="a7">
    <w:name w:val="page number"/>
    <w:uiPriority w:val="99"/>
    <w:rsid w:val="00DF7293"/>
    <w:rPr>
      <w:rFonts w:cs="Times New Roman"/>
    </w:rPr>
  </w:style>
  <w:style w:type="table" w:styleId="a8">
    <w:name w:val="Table Grid"/>
    <w:basedOn w:val="a1"/>
    <w:uiPriority w:val="99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847AC"/>
    <w:rPr>
      <w:rFonts w:ascii="Tahoma" w:hAnsi="Tahom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uiPriority w:val="99"/>
    <w:semiHidden/>
    <w:rsid w:val="004847AC"/>
    <w:rPr>
      <w:rFonts w:ascii="Tahoma" w:hAnsi="Tahoma" w:cs="Tahoma"/>
      <w:sz w:val="16"/>
      <w:szCs w:val="16"/>
    </w:rPr>
  </w:style>
  <w:style w:type="character" w:styleId="ab">
    <w:name w:val="Emphasis"/>
    <w:basedOn w:val="a0"/>
    <w:qFormat/>
    <w:locked/>
    <w:rsid w:val="008078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BFEB7-8810-4C94-980D-6D11211D2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СхемаКПТ.dot</Template>
  <TotalTime>7</TotalTime>
  <Pages>2</Pages>
  <Words>351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subject/>
  <dc:creator>Admin</dc:creator>
  <cp:keywords/>
  <cp:lastModifiedBy>User</cp:lastModifiedBy>
  <cp:revision>4</cp:revision>
  <cp:lastPrinted>2023-02-15T06:13:00Z</cp:lastPrinted>
  <dcterms:created xsi:type="dcterms:W3CDTF">2024-02-13T01:46:00Z</dcterms:created>
  <dcterms:modified xsi:type="dcterms:W3CDTF">2024-02-13T01:53:00Z</dcterms:modified>
</cp:coreProperties>
</file>